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53" w:rsidRDefault="00573053" w:rsidP="005D45F1"/>
    <w:p w:rsidR="00573053" w:rsidRDefault="00573053" w:rsidP="00F22436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573053" w:rsidRDefault="00573053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„Uczelnia zintegrowana na przyszłość”</w:t>
      </w:r>
    </w:p>
    <w:p w:rsidR="00573053" w:rsidRDefault="00573053" w:rsidP="00F22436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573053" w:rsidRPr="00F22436" w:rsidRDefault="00573053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 xml:space="preserve">„Uczelnia zintegrowana na przyszłość”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Rozwój 2014-2020.</w:t>
      </w:r>
    </w:p>
    <w:p w:rsidR="00573053" w:rsidRDefault="00573053" w:rsidP="00F22436">
      <w:pPr>
        <w:spacing w:before="100" w:beforeAutospacing="1" w:after="100" w:afterAutospacing="1"/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hyperlink r:id="rId7" w:tgtFrame="_blank" w:history="1">
        <w:r w:rsidRPr="00FC78C3">
          <w:rPr>
            <w:rStyle w:val="Hyperlink"/>
            <w:rFonts w:ascii="Calibri" w:hAnsi="Calibri" w:cs="Calibri"/>
            <w:color w:val="auto"/>
          </w:rPr>
          <w:t>www</w:t>
        </w:r>
        <w:r>
          <w:rPr>
            <w:rStyle w:val="Hyperlink"/>
            <w:rFonts w:ascii="Calibri" w:hAnsi="Calibri" w:cs="Calibri"/>
            <w:color w:val="auto"/>
          </w:rPr>
          <w:t>…………………………………………..</w:t>
        </w:r>
      </w:hyperlink>
      <w:r>
        <w:t xml:space="preserve">  oraz w </w:t>
      </w:r>
      <w:r>
        <w:rPr>
          <w:rFonts w:cs="Calibri"/>
        </w:rPr>
        <w:t>oraz na tablicy ogłoszeń przy dziekanacie  Wydziału………………………………….Politechniki Poznańskiej.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7"/>
        <w:gridCol w:w="5519"/>
      </w:tblGrid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634" w:type="pct"/>
          </w:tcPr>
          <w:p w:rsidR="00573053" w:rsidRDefault="00573053">
            <w:pPr>
              <w:pStyle w:val="Heading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634" w:type="pct"/>
          </w:tcPr>
          <w:p w:rsidR="00573053" w:rsidRDefault="00573053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73053" w:rsidTr="00F22436">
        <w:trPr>
          <w:trHeight w:hRule="exact" w:val="567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634" w:type="pct"/>
          </w:tcPr>
          <w:p w:rsidR="00573053" w:rsidRDefault="00573053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73053" w:rsidTr="00F22436">
        <w:trPr>
          <w:trHeight w:hRule="exact" w:val="941"/>
        </w:trPr>
        <w:tc>
          <w:tcPr>
            <w:tcW w:w="2366" w:type="pct"/>
            <w:vAlign w:val="center"/>
          </w:tcPr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573053" w:rsidRDefault="00573053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634" w:type="pct"/>
          </w:tcPr>
          <w:p w:rsidR="00573053" w:rsidRDefault="00573053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573053" w:rsidRDefault="00573053" w:rsidP="00F22436">
      <w:pPr>
        <w:jc w:val="center"/>
        <w:rPr>
          <w:rFonts w:cs="Calibri"/>
          <w:b/>
          <w:sz w:val="20"/>
          <w:szCs w:val="20"/>
        </w:rPr>
      </w:pPr>
    </w:p>
    <w:p w:rsidR="00573053" w:rsidRPr="001200C5" w:rsidRDefault="00573053" w:rsidP="001200C5">
      <w:pPr>
        <w:rPr>
          <w:b/>
        </w:rPr>
      </w:pPr>
      <w:r>
        <w:rPr>
          <w:b/>
        </w:rPr>
        <w:t xml:space="preserve">Spersonalizowane rozeznanie </w:t>
      </w:r>
      <w:r w:rsidRPr="004410AA">
        <w:rPr>
          <w:b/>
        </w:rPr>
        <w:t xml:space="preserve"> w zakresie indywidualnych potrzeb uczestnika/uczestniczki </w:t>
      </w:r>
    </w:p>
    <w:p w:rsidR="00573053" w:rsidRDefault="00573053" w:rsidP="001200C5"/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6885"/>
      </w:tblGrid>
      <w:tr w:rsidR="00573053" w:rsidRPr="00DC0D58" w:rsidTr="00376188">
        <w:tc>
          <w:tcPr>
            <w:tcW w:w="3402" w:type="dxa"/>
            <w:vMerge w:val="restart"/>
            <w:vAlign w:val="center"/>
          </w:tcPr>
          <w:p w:rsidR="00573053" w:rsidRDefault="00573053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Specjalne potrzeby wynikające</w:t>
            </w:r>
            <w:r w:rsidRPr="00790145">
              <w:rPr>
                <w:sz w:val="20"/>
                <w:szCs w:val="20"/>
              </w:rPr>
              <w:t xml:space="preserve"> </w:t>
            </w:r>
          </w:p>
          <w:p w:rsidR="00573053" w:rsidRPr="00790145" w:rsidRDefault="00573053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 niepełnosprawności</w:t>
            </w:r>
            <w:r w:rsidRPr="00790145">
              <w:rPr>
                <w:sz w:val="20"/>
                <w:szCs w:val="20"/>
              </w:rPr>
              <w:br/>
              <w:t xml:space="preserve">(proszę w odpowiednim </w:t>
            </w:r>
            <w:r w:rsidRPr="00790145"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Przestrzeń dostosowana do niepełnosprawności ruchowej:</w:t>
            </w:r>
            <w:r>
              <w:rPr>
                <w:sz w:val="20"/>
                <w:szCs w:val="20"/>
              </w:rPr>
              <w:t xml:space="preserve">      TAK / NIE </w:t>
            </w:r>
          </w:p>
        </w:tc>
      </w:tr>
      <w:tr w:rsidR="00573053" w:rsidRPr="00DC0D58" w:rsidTr="00376188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Alternatywne formy materiałów:</w:t>
            </w:r>
          </w:p>
        </w:tc>
      </w:tr>
      <w:tr w:rsidR="00573053" w:rsidRPr="00DC0D58" w:rsidTr="00376188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systemu wspomagającego słyszenie:</w:t>
            </w:r>
            <w:r>
              <w:rPr>
                <w:sz w:val="20"/>
                <w:szCs w:val="20"/>
              </w:rPr>
              <w:t xml:space="preserve">                      TAK / NIE</w:t>
            </w:r>
          </w:p>
        </w:tc>
      </w:tr>
      <w:tr w:rsidR="00573053" w:rsidRPr="00DC0D58" w:rsidTr="00376188"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tłumacza języka migowego:</w:t>
            </w:r>
            <w:r>
              <w:rPr>
                <w:sz w:val="20"/>
                <w:szCs w:val="20"/>
              </w:rPr>
              <w:t xml:space="preserve">                                       TAK / NIE</w:t>
            </w:r>
          </w:p>
        </w:tc>
      </w:tr>
      <w:tr w:rsidR="00573053" w:rsidRPr="00DC0D58" w:rsidTr="00376188">
        <w:trPr>
          <w:trHeight w:val="1150"/>
        </w:trPr>
        <w:tc>
          <w:tcPr>
            <w:tcW w:w="3402" w:type="dxa"/>
            <w:vMerge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73053" w:rsidRPr="00790145" w:rsidRDefault="00573053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Inne:</w:t>
            </w:r>
          </w:p>
        </w:tc>
      </w:tr>
    </w:tbl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573053" w:rsidP="00F22436">
      <w:pPr>
        <w:pStyle w:val="Title"/>
        <w:spacing w:before="200" w:after="200"/>
      </w:pPr>
      <w:r>
        <w:t>KWESTIONARIUSZ OSOBOWY UCZESTNIKA PROJEKTU</w:t>
      </w:r>
    </w:p>
    <w:p w:rsidR="00573053" w:rsidRDefault="00573053" w:rsidP="00F22436">
      <w:pPr>
        <w:pStyle w:val="Title"/>
        <w:spacing w:before="200" w:after="200"/>
      </w:pPr>
      <w:r>
        <w:t>Proszę o czytelne wypełnienie /zakreślenie właściwej odpowiedz znakiem „x”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573053" w:rsidRDefault="00573053" w:rsidP="001F3DE3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573053" w:rsidRDefault="00573053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573053" w:rsidRDefault="00573053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573053" w:rsidRDefault="00573053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573053" w:rsidRDefault="00573053" w:rsidP="001F3DE3">
      <w:pPr>
        <w:pStyle w:val="BodyTextIndent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573053" w:rsidRDefault="00573053" w:rsidP="00F22436">
      <w:pPr>
        <w:pStyle w:val="BodyTextIndent"/>
        <w:ind w:left="360"/>
        <w:rPr>
          <w:sz w:val="24"/>
        </w:rPr>
      </w:pPr>
      <w:r>
        <w:t xml:space="preserve">10. Określenie statusu na rynku pracy: </w:t>
      </w:r>
    </w:p>
    <w:p w:rsidR="00573053" w:rsidRDefault="00573053" w:rsidP="001F3DE3">
      <w:pPr>
        <w:pStyle w:val="BodyTextIndent"/>
        <w:ind w:left="540"/>
      </w:pPr>
      <w:r>
        <w:rPr>
          <w:b/>
        </w:rPr>
        <w:t>TAK       NIE</w:t>
      </w:r>
    </w:p>
    <w:p w:rsidR="00573053" w:rsidRDefault="00573053" w:rsidP="001F3DE3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573053" w:rsidRDefault="00573053" w:rsidP="001F3DE3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573053" w:rsidRDefault="00573053" w:rsidP="001F3DE3">
      <w:pPr>
        <w:spacing w:after="60"/>
        <w:ind w:left="1800" w:hanging="1260"/>
        <w:rPr>
          <w:rFonts w:cs="Calibri"/>
          <w:b/>
        </w:rPr>
      </w:pPr>
    </w:p>
    <w:p w:rsidR="00573053" w:rsidRDefault="00573053" w:rsidP="001200C5">
      <w:pPr>
        <w:spacing w:afterLines="60"/>
        <w:rPr>
          <w:rFonts w:cs="Calibri"/>
        </w:rPr>
      </w:pPr>
    </w:p>
    <w:p w:rsidR="00573053" w:rsidRDefault="00573053" w:rsidP="001200C5">
      <w:pPr>
        <w:spacing w:afterLines="60"/>
        <w:rPr>
          <w:rFonts w:cs="Calibri"/>
        </w:rPr>
      </w:pPr>
    </w:p>
    <w:p w:rsidR="00573053" w:rsidRDefault="00573053" w:rsidP="001F3DE3">
      <w:pPr>
        <w:spacing w:after="0" w:line="360" w:lineRule="auto"/>
        <w:rPr>
          <w:rFonts w:cs="Calibri"/>
        </w:rPr>
      </w:pPr>
      <w:r>
        <w:rPr>
          <w:rFonts w:cs="Calibri"/>
        </w:rPr>
        <w:t>10. B Dotyczy tylko osób pracujących: (wypełnić i właściwe zakreślić)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t>Wykonywany zawód: ...................................................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t xml:space="preserve">Własna działalność gospodarcza/samozatrudnienie 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  </w:t>
      </w:r>
    </w:p>
    <w:p w:rsidR="00573053" w:rsidRDefault="00573053" w:rsidP="00BE3687">
      <w:pPr>
        <w:pStyle w:val="BodyTextIndent"/>
        <w:spacing w:after="60" w:line="240" w:lineRule="auto"/>
        <w:ind w:left="360"/>
      </w:pPr>
      <w:r>
        <w:t>Osoba pracująca w administracji rządowej</w:t>
      </w:r>
    </w:p>
    <w:p w:rsidR="00573053" w:rsidRDefault="00573053" w:rsidP="001F3DE3">
      <w:pPr>
        <w:pStyle w:val="BodyTextIndent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BodyTextIndent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</w:t>
      </w:r>
    </w:p>
    <w:p w:rsidR="00573053" w:rsidRDefault="00573053" w:rsidP="00A01B14">
      <w:pPr>
        <w:pStyle w:val="BodyTextIndent"/>
        <w:spacing w:after="60" w:line="240" w:lineRule="auto"/>
        <w:ind w:left="360"/>
      </w:pPr>
      <w:r>
        <w:t>Osoba pracująca w administracji samorządowej</w:t>
      </w:r>
    </w:p>
    <w:p w:rsidR="00573053" w:rsidRDefault="00573053" w:rsidP="001F3DE3">
      <w:pPr>
        <w:pStyle w:val="BodyTextIndent"/>
        <w:ind w:left="360"/>
      </w:pPr>
      <w:r>
        <w:rPr>
          <w:b/>
        </w:rPr>
        <w:t>TAK       NIE</w:t>
      </w:r>
    </w:p>
    <w:p w:rsidR="00573053" w:rsidRDefault="00573053" w:rsidP="001F3DE3">
      <w:pPr>
        <w:pStyle w:val="BodyTextIndent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</w:t>
      </w:r>
    </w:p>
    <w:p w:rsidR="00573053" w:rsidRDefault="00573053" w:rsidP="001F3DE3">
      <w:pPr>
        <w:pStyle w:val="BodyTextIndent"/>
        <w:spacing w:after="60" w:line="240" w:lineRule="auto"/>
        <w:ind w:left="360"/>
      </w:pPr>
      <w:r>
        <w:t xml:space="preserve">Osoba pracująca w administracji poza rządowej </w:t>
      </w:r>
    </w:p>
    <w:p w:rsidR="00573053" w:rsidRDefault="00573053" w:rsidP="005C50BB">
      <w:pPr>
        <w:pStyle w:val="BodyTextIndent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BodyTextIndent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</w:t>
      </w:r>
    </w:p>
    <w:p w:rsidR="00573053" w:rsidRDefault="00573053" w:rsidP="005C50BB">
      <w:pPr>
        <w:pStyle w:val="BodyTextIndent"/>
        <w:spacing w:after="60" w:line="240" w:lineRule="auto"/>
        <w:ind w:left="360"/>
      </w:pPr>
      <w:r>
        <w:t>Osoba pracująca w MMŚP</w:t>
      </w:r>
    </w:p>
    <w:p w:rsidR="00573053" w:rsidRDefault="00573053" w:rsidP="005C50BB">
      <w:pPr>
        <w:pStyle w:val="BodyTextIndent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BodyTextIndent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</w:t>
      </w:r>
    </w:p>
    <w:p w:rsidR="00573053" w:rsidRDefault="00573053" w:rsidP="001F3DE3">
      <w:pPr>
        <w:pStyle w:val="BodyTextIndent"/>
        <w:spacing w:after="60" w:line="240" w:lineRule="auto"/>
        <w:ind w:left="360"/>
      </w:pPr>
      <w:r>
        <w:t xml:space="preserve">Osoba pracującą w dużym przedsiębiorstwie </w:t>
      </w:r>
    </w:p>
    <w:p w:rsidR="00573053" w:rsidRDefault="00573053" w:rsidP="005C50BB">
      <w:pPr>
        <w:pStyle w:val="BodyTextIndent"/>
        <w:ind w:left="360"/>
      </w:pPr>
      <w:r>
        <w:rPr>
          <w:b/>
        </w:rPr>
        <w:t>TAK       NIE</w:t>
      </w:r>
    </w:p>
    <w:p w:rsidR="00573053" w:rsidRDefault="00573053" w:rsidP="005C50BB">
      <w:pPr>
        <w:pStyle w:val="BodyTextIndent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</w:t>
      </w:r>
    </w:p>
    <w:p w:rsidR="00573053" w:rsidRDefault="00573053" w:rsidP="005B2D14">
      <w:pPr>
        <w:pStyle w:val="BodyTextIndent"/>
        <w:spacing w:after="60" w:line="240" w:lineRule="auto"/>
      </w:pPr>
    </w:p>
    <w:p w:rsidR="00573053" w:rsidRDefault="00573053" w:rsidP="001F3DE3">
      <w:pPr>
        <w:spacing w:after="0" w:line="360" w:lineRule="auto"/>
        <w:ind w:left="57"/>
      </w:pPr>
      <w:r>
        <w:t>11. Określenie wykształcenia:</w:t>
      </w:r>
    </w:p>
    <w:p w:rsidR="00573053" w:rsidRPr="00F22436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573053" w:rsidRDefault="00573053" w:rsidP="001F3DE3">
      <w:pPr>
        <w:pStyle w:val="BodyTextIndent"/>
        <w:spacing w:after="0" w:line="360" w:lineRule="auto"/>
        <w:ind w:left="360"/>
      </w:pPr>
      <w:r>
        <w:rPr>
          <w:b/>
        </w:rPr>
        <w:t>TAK       NIE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573053" w:rsidRDefault="00573053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573053" w:rsidRDefault="00573053" w:rsidP="00753B91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573053" w:rsidRDefault="00573053" w:rsidP="00753B91">
      <w:pPr>
        <w:pStyle w:val="BodyTextIndent"/>
        <w:ind w:left="360"/>
        <w:rPr>
          <w:b/>
        </w:rPr>
      </w:pPr>
      <w:r>
        <w:rPr>
          <w:b/>
        </w:rPr>
        <w:t>TAK   NIE</w:t>
      </w:r>
    </w:p>
    <w:p w:rsidR="00573053" w:rsidRDefault="00573053" w:rsidP="00753B91">
      <w:pPr>
        <w:pStyle w:val="BodyTextIndent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jestem osobą bezdomną lub dotkniętą wykluczeniem z dostępu do mieszkań</w:t>
      </w:r>
    </w:p>
    <w:p w:rsidR="00573053" w:rsidRDefault="00573053" w:rsidP="00753B91">
      <w:pPr>
        <w:pStyle w:val="BodyTextIndent"/>
        <w:spacing w:after="0" w:line="240" w:lineRule="auto"/>
        <w:ind w:left="1985" w:hanging="1628"/>
      </w:pPr>
    </w:p>
    <w:p w:rsidR="00573053" w:rsidRDefault="00573053" w:rsidP="00753B91">
      <w:pPr>
        <w:pStyle w:val="BodyTextIndent"/>
        <w:spacing w:after="0" w:line="240" w:lineRule="auto"/>
        <w:ind w:left="1985" w:hanging="1628"/>
      </w:pPr>
    </w:p>
    <w:p w:rsidR="00573053" w:rsidRPr="00753B91" w:rsidRDefault="00573053" w:rsidP="00753B91">
      <w:pPr>
        <w:pStyle w:val="BodyTextIndent"/>
        <w:spacing w:after="0" w:line="240" w:lineRule="auto"/>
        <w:ind w:left="1985" w:hanging="1628"/>
      </w:pPr>
    </w:p>
    <w:p w:rsidR="00573053" w:rsidRDefault="00573053" w:rsidP="00F22436">
      <w:pPr>
        <w:spacing w:line="360" w:lineRule="auto"/>
        <w:rPr>
          <w:rFonts w:cs="Calibri"/>
        </w:rPr>
      </w:pPr>
      <w:r>
        <w:rPr>
          <w:rFonts w:cs="Calibri"/>
        </w:rPr>
        <w:t>13. Oświadczam, że:</w:t>
      </w:r>
    </w:p>
    <w:p w:rsidR="00573053" w:rsidRDefault="00573053" w:rsidP="00F22436">
      <w:pPr>
        <w:pStyle w:val="BodyTextIndent"/>
        <w:ind w:left="360"/>
        <w:rPr>
          <w:b/>
        </w:rPr>
      </w:pPr>
      <w:r>
        <w:rPr>
          <w:b/>
        </w:rPr>
        <w:t xml:space="preserve">TAK      NIE    Odmowa podania Informacji </w:t>
      </w:r>
    </w:p>
    <w:p w:rsidR="00573053" w:rsidRDefault="00573053" w:rsidP="0045288E">
      <w:pPr>
        <w:pStyle w:val="BodyTextIndent"/>
        <w:spacing w:after="60" w:line="240" w:lineRule="auto"/>
        <w:ind w:left="1980" w:hanging="1620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jestem członkiem mniejszości etnicznej lub narodowej, migrant, osoba obcego pochodzenia</w:t>
      </w:r>
    </w:p>
    <w:p w:rsidR="00573053" w:rsidRDefault="00573053" w:rsidP="00F22436">
      <w:pPr>
        <w:pStyle w:val="BodyTextIndent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jestem osobą z  niepełnosprawnością</w:t>
      </w:r>
    </w:p>
    <w:p w:rsidR="00573053" w:rsidRDefault="00573053" w:rsidP="00F22436">
      <w:pPr>
        <w:pStyle w:val="BodyTextIndent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      </w:t>
      </w:r>
      <w:r>
        <w:rPr>
          <w:sz w:val="24"/>
        </w:rPr>
        <w:t xml:space="preserve">w innej niekorzystnej sytuacji </w:t>
      </w:r>
    </w:p>
    <w:p w:rsidR="00573053" w:rsidRDefault="00573053" w:rsidP="00975031">
      <w:pPr>
        <w:pStyle w:val="BodyTextIndent"/>
        <w:tabs>
          <w:tab w:val="right" w:pos="9066"/>
        </w:tabs>
        <w:spacing w:after="100" w:afterAutospacing="1" w:line="240" w:lineRule="auto"/>
        <w:ind w:left="0"/>
        <w:jc w:val="both"/>
      </w:pPr>
      <w:r>
        <w:t xml:space="preserve">                    </w:t>
      </w:r>
    </w:p>
    <w:p w:rsidR="00573053" w:rsidRDefault="00573053" w:rsidP="00F22436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573053" w:rsidRDefault="00573053" w:rsidP="00F22436">
      <w:pPr>
        <w:spacing w:after="60"/>
        <w:rPr>
          <w:rFonts w:cs="Calibri"/>
        </w:rPr>
      </w:pPr>
    </w:p>
    <w:p w:rsidR="00573053" w:rsidRDefault="00573053" w:rsidP="00F22436">
      <w:pPr>
        <w:spacing w:after="60"/>
        <w:rPr>
          <w:rFonts w:cs="Calibri"/>
        </w:rPr>
      </w:pPr>
    </w:p>
    <w:p w:rsidR="00573053" w:rsidRDefault="00573053" w:rsidP="00F22436">
      <w:pPr>
        <w:spacing w:after="60"/>
        <w:rPr>
          <w:rFonts w:cs="Calibri"/>
        </w:rPr>
      </w:pPr>
      <w:r>
        <w:rPr>
          <w:rFonts w:cs="Calibri"/>
        </w:rPr>
        <w:t>Poznań, dn…………………….                                                  .............................................................</w:t>
      </w:r>
    </w:p>
    <w:p w:rsidR="00573053" w:rsidRDefault="00573053" w:rsidP="00F22436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           (podpis osoby składającej kwestionariusz)</w:t>
      </w:r>
    </w:p>
    <w:p w:rsidR="00573053" w:rsidRDefault="00573053" w:rsidP="00F22436">
      <w:pPr>
        <w:spacing w:line="360" w:lineRule="auto"/>
        <w:rPr>
          <w:rFonts w:cs="Calibri"/>
          <w:sz w:val="18"/>
          <w:szCs w:val="18"/>
        </w:rPr>
      </w:pPr>
    </w:p>
    <w:p w:rsidR="00573053" w:rsidRDefault="00573053" w:rsidP="00F22436">
      <w:pPr>
        <w:rPr>
          <w:rFonts w:cs="Calibri"/>
          <w:sz w:val="24"/>
          <w:szCs w:val="24"/>
        </w:rPr>
      </w:pPr>
    </w:p>
    <w:p w:rsidR="00573053" w:rsidRDefault="00573053" w:rsidP="00F22436">
      <w:pPr>
        <w:jc w:val="both"/>
      </w:pPr>
    </w:p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p w:rsidR="00573053" w:rsidRDefault="00573053"/>
    <w:sectPr w:rsidR="00573053" w:rsidSect="00523E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053" w:rsidRDefault="00573053" w:rsidP="009F2BD1">
      <w:pPr>
        <w:spacing w:after="0" w:line="240" w:lineRule="auto"/>
      </w:pPr>
      <w:r>
        <w:separator/>
      </w:r>
    </w:p>
  </w:endnote>
  <w:endnote w:type="continuationSeparator" w:id="0">
    <w:p w:rsidR="00573053" w:rsidRDefault="00573053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53" w:rsidRDefault="005730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53" w:rsidRPr="00523E79" w:rsidRDefault="00573053">
    <w:pPr>
      <w:pStyle w:val="Footer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/>
    </w:tblPr>
    <w:tblGrid>
      <w:gridCol w:w="10173"/>
    </w:tblGrid>
    <w:tr w:rsidR="00573053" w:rsidRPr="00875D64" w:rsidTr="00875D64">
      <w:tc>
        <w:tcPr>
          <w:tcW w:w="10173" w:type="dxa"/>
        </w:tcPr>
        <w:p w:rsidR="00573053" w:rsidRPr="00875D64" w:rsidRDefault="00573053" w:rsidP="00875D64">
          <w:pPr>
            <w:pStyle w:val="Footer"/>
            <w:jc w:val="center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i1028" type="#_x0000_t75" style="width:463.5pt;height:76.5pt;visibility:visible">
                <v:imagedata r:id="rId1" o:title=""/>
              </v:shape>
            </w:pict>
          </w:r>
        </w:p>
      </w:tc>
    </w:tr>
  </w:tbl>
  <w:p w:rsidR="00573053" w:rsidRDefault="0057305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53" w:rsidRDefault="005730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053" w:rsidRDefault="00573053" w:rsidP="009F2BD1">
      <w:pPr>
        <w:spacing w:after="0" w:line="240" w:lineRule="auto"/>
      </w:pPr>
      <w:r>
        <w:separator/>
      </w:r>
    </w:p>
  </w:footnote>
  <w:footnote w:type="continuationSeparator" w:id="0">
    <w:p w:rsidR="00573053" w:rsidRDefault="00573053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53" w:rsidRDefault="0057305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0A0"/>
    </w:tblPr>
    <w:tblGrid>
      <w:gridCol w:w="8647"/>
      <w:gridCol w:w="1474"/>
    </w:tblGrid>
    <w:tr w:rsidR="00573053" w:rsidRPr="00875D64" w:rsidTr="00875D64">
      <w:tc>
        <w:tcPr>
          <w:tcW w:w="8755" w:type="dxa"/>
          <w:vAlign w:val="center"/>
        </w:tcPr>
        <w:p w:rsidR="00573053" w:rsidRPr="00875D64" w:rsidRDefault="00573053" w:rsidP="004135D6">
          <w:pPr>
            <w:pStyle w:val="Header"/>
            <w:rPr>
              <w:rFonts w:ascii="Segoe UI Semibold" w:hAnsi="Segoe UI Semibold" w:cs="Segoe UI Semibold"/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Uczelnia zintegrowana na przyszłość</w:t>
          </w:r>
        </w:p>
        <w:p w:rsidR="00573053" w:rsidRPr="00875D64" w:rsidRDefault="00573053" w:rsidP="004135D6">
          <w:pPr>
            <w:pStyle w:val="Header"/>
            <w:rPr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POWR.03.05.00-00-Z041/17</w:t>
          </w:r>
        </w:p>
      </w:tc>
      <w:tc>
        <w:tcPr>
          <w:tcW w:w="1131" w:type="dxa"/>
        </w:tcPr>
        <w:p w:rsidR="00573053" w:rsidRPr="00875D64" w:rsidRDefault="00573053" w:rsidP="00875D64">
          <w:pPr>
            <w:pStyle w:val="Header"/>
            <w:jc w:val="right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i1026" type="#_x0000_t75" style="width:63pt;height:63pt;visibility:visible">
                <v:imagedata r:id="rId1" o:title=""/>
              </v:shape>
            </w:pict>
          </w:r>
        </w:p>
      </w:tc>
    </w:tr>
  </w:tbl>
  <w:p w:rsidR="00573053" w:rsidRPr="00180BEA" w:rsidRDefault="00573053" w:rsidP="00180BEA">
    <w:pPr>
      <w:pStyle w:val="Header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53" w:rsidRDefault="005730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2BD1"/>
    <w:rsid w:val="00032B59"/>
    <w:rsid w:val="00045B12"/>
    <w:rsid w:val="00080C06"/>
    <w:rsid w:val="000C1700"/>
    <w:rsid w:val="001200C5"/>
    <w:rsid w:val="00170303"/>
    <w:rsid w:val="00173FCD"/>
    <w:rsid w:val="00180BEA"/>
    <w:rsid w:val="001C0034"/>
    <w:rsid w:val="001C72E8"/>
    <w:rsid w:val="001D5138"/>
    <w:rsid w:val="001F3DE3"/>
    <w:rsid w:val="002656E4"/>
    <w:rsid w:val="00277833"/>
    <w:rsid w:val="002943A6"/>
    <w:rsid w:val="002C51D1"/>
    <w:rsid w:val="00376188"/>
    <w:rsid w:val="003779B1"/>
    <w:rsid w:val="003B6C9C"/>
    <w:rsid w:val="004135D6"/>
    <w:rsid w:val="004151D9"/>
    <w:rsid w:val="00427533"/>
    <w:rsid w:val="004410AA"/>
    <w:rsid w:val="0045288E"/>
    <w:rsid w:val="00454E24"/>
    <w:rsid w:val="004A1EDD"/>
    <w:rsid w:val="00523E79"/>
    <w:rsid w:val="00573053"/>
    <w:rsid w:val="00591D45"/>
    <w:rsid w:val="005B2D14"/>
    <w:rsid w:val="005C50BB"/>
    <w:rsid w:val="005D2AEE"/>
    <w:rsid w:val="005D45F1"/>
    <w:rsid w:val="005F43A2"/>
    <w:rsid w:val="00673178"/>
    <w:rsid w:val="006D30AB"/>
    <w:rsid w:val="006E18C6"/>
    <w:rsid w:val="00751699"/>
    <w:rsid w:val="00753B91"/>
    <w:rsid w:val="00772405"/>
    <w:rsid w:val="0077528A"/>
    <w:rsid w:val="0078739E"/>
    <w:rsid w:val="00790145"/>
    <w:rsid w:val="008127AF"/>
    <w:rsid w:val="00875D64"/>
    <w:rsid w:val="00893C7D"/>
    <w:rsid w:val="008B26D8"/>
    <w:rsid w:val="00975031"/>
    <w:rsid w:val="0098475C"/>
    <w:rsid w:val="009929F3"/>
    <w:rsid w:val="009F2BD1"/>
    <w:rsid w:val="00A01B14"/>
    <w:rsid w:val="00A61E28"/>
    <w:rsid w:val="00A82F79"/>
    <w:rsid w:val="00AC3B67"/>
    <w:rsid w:val="00B23B19"/>
    <w:rsid w:val="00B3383F"/>
    <w:rsid w:val="00B57486"/>
    <w:rsid w:val="00B76A0E"/>
    <w:rsid w:val="00B83B5D"/>
    <w:rsid w:val="00B850FB"/>
    <w:rsid w:val="00BA3A23"/>
    <w:rsid w:val="00BA3C28"/>
    <w:rsid w:val="00BB0000"/>
    <w:rsid w:val="00BE3687"/>
    <w:rsid w:val="00BF611B"/>
    <w:rsid w:val="00BF6B86"/>
    <w:rsid w:val="00C00AF4"/>
    <w:rsid w:val="00C301C3"/>
    <w:rsid w:val="00DC0D58"/>
    <w:rsid w:val="00DF30D1"/>
    <w:rsid w:val="00E74D12"/>
    <w:rsid w:val="00F21C15"/>
    <w:rsid w:val="00F22436"/>
    <w:rsid w:val="00F766D5"/>
    <w:rsid w:val="00FC78C3"/>
    <w:rsid w:val="00FD164C"/>
    <w:rsid w:val="00FE246C"/>
    <w:rsid w:val="00FF0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53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Header">
    <w:name w:val="header"/>
    <w:basedOn w:val="Normal"/>
    <w:link w:val="HeaderChar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F2B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F2B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F2B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itleChar1">
    <w:name w:val="Title Char1"/>
    <w:uiPriority w:val="99"/>
    <w:locked/>
    <w:rsid w:val="00F22436"/>
    <w:rPr>
      <w:rFonts w:ascii="Calibri" w:hAnsi="Calibri"/>
      <w:b/>
      <w:sz w:val="24"/>
      <w:lang w:val="pl-PL" w:eastAsia="pl-PL"/>
    </w:rPr>
  </w:style>
  <w:style w:type="paragraph" w:styleId="Title">
    <w:name w:val="Title"/>
    <w:basedOn w:val="Normal"/>
    <w:link w:val="TitleChar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BB000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BodyTextIndentChar1">
    <w:name w:val="Body Text Indent Char1"/>
    <w:uiPriority w:val="99"/>
    <w:semiHidden/>
    <w:locked/>
    <w:rsid w:val="00F22436"/>
    <w:rPr>
      <w:rFonts w:ascii="Calibri" w:hAnsi="Calibri"/>
      <w:sz w:val="22"/>
      <w:lang w:val="pl-PL" w:eastAsia="en-US"/>
    </w:rPr>
  </w:style>
  <w:style w:type="paragraph" w:styleId="BodyTextIndent">
    <w:name w:val="Body Text Indent"/>
    <w:basedOn w:val="Normal"/>
    <w:link w:val="BodyTextIndentChar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B0000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66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fem.put.poznan.pl/node/1059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811</Words>
  <Characters>4868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uczestnictwa w projekcie pt</dc:title>
  <dc:subject/>
  <dc:creator>Joanna Józefowska</dc:creator>
  <cp:keywords/>
  <dc:description/>
  <cp:lastModifiedBy>P0014370</cp:lastModifiedBy>
  <cp:revision>2</cp:revision>
  <cp:lastPrinted>2018-03-28T13:13:00Z</cp:lastPrinted>
  <dcterms:created xsi:type="dcterms:W3CDTF">2019-04-23T11:44:00Z</dcterms:created>
  <dcterms:modified xsi:type="dcterms:W3CDTF">2019-04-23T11:44:00Z</dcterms:modified>
</cp:coreProperties>
</file>